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992DD3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>
              <w:rPr>
                <w:rFonts w:ascii="Arial" w:hAnsi="Arial" w:cs="Arial"/>
                <w:sz w:val="20"/>
                <w:szCs w:val="20"/>
                <w:rtl/>
              </w:rPr>
              <w:t>8 אפריל, 2014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50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4757B0" w:rsidRPr="00E75D0F" w:rsidTr="004757B0">
        <w:trPr>
          <w:trHeight w:val="350"/>
        </w:trPr>
        <w:tc>
          <w:tcPr>
            <w:tcW w:w="1842" w:type="dxa"/>
            <w:shd w:val="clear" w:color="auto" w:fill="E6E6E6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4757B0" w:rsidRPr="00E75D0F" w:rsidTr="004757B0">
        <w:trPr>
          <w:trHeight w:val="361"/>
        </w:trPr>
        <w:tc>
          <w:tcPr>
            <w:tcW w:w="1842" w:type="dxa"/>
            <w:shd w:val="clear" w:color="auto" w:fill="E6E6E6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4757B0" w:rsidRPr="00E75D0F" w:rsidTr="004757B0">
        <w:trPr>
          <w:trHeight w:val="370"/>
        </w:trPr>
        <w:tc>
          <w:tcPr>
            <w:tcW w:w="1842" w:type="dxa"/>
            <w:shd w:val="clear" w:color="auto" w:fill="E6E6E6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4757B0" w:rsidRPr="00E75D0F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14</w:t>
            </w:r>
          </w:p>
        </w:tc>
      </w:tr>
    </w:tbl>
    <w:p w:rsidR="00E75D0F" w:rsidRDefault="00E75D0F" w:rsidP="004757B0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FD6670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3175" t="444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E75D0F" w:rsidRPr="00813E93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</w:tcPr>
          <w:p w:rsidR="00E75D0F" w:rsidRPr="00E75D0F" w:rsidRDefault="00FD6670" w:rsidP="00992D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800735</wp:posOffset>
                      </wp:positionV>
                      <wp:extent cx="342900" cy="228600"/>
                      <wp:effectExtent l="2540" t="635" r="0" b="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92.45pt;margin-top:63.05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>ביצע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פרויקט ל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ניהול זהויות והרשאות של עובדי הוראה ותלמידים לצורך גישה ליישומי המשרד. המשרד </w:t>
            </w:r>
            <w:proofErr w:type="spellStart"/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>פירסם</w:t>
            </w:r>
            <w:proofErr w:type="spellEnd"/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מכרז ובו זכה המוצר</w:t>
            </w:r>
            <w:r w:rsidR="00992DD3">
              <w:rPr>
                <w:rFonts w:ascii="Arial" w:hAnsi="Arial" w:cs="Arial"/>
                <w:b/>
                <w:sz w:val="22"/>
                <w:szCs w:val="22"/>
              </w:rPr>
              <w:t xml:space="preserve">IDM 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חברת </w:t>
            </w:r>
            <w:r w:rsidR="00992DD3">
              <w:rPr>
                <w:rFonts w:ascii="Arial" w:hAnsi="Arial" w:cs="Arial"/>
                <w:b/>
                <w:sz w:val="22"/>
                <w:szCs w:val="22"/>
              </w:rPr>
              <w:t>NOVELL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(שנרכשה ע"י חברת </w:t>
            </w:r>
            <w:r w:rsidR="00992DD3">
              <w:rPr>
                <w:rFonts w:ascii="Arial" w:hAnsi="Arial" w:cs="Arial"/>
                <w:b/>
                <w:sz w:val="22"/>
                <w:szCs w:val="22"/>
              </w:rPr>
              <w:t>NetIQ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שהוטמע לאוכלוסיית עובדי ההוראה ולנבחני בגרות. המשרד זקוק לשירותי תחזוקה לרישיונות שנרכשו עבור מיליון משתמשים ולתוספת רישיונות למיליון משתמשים נוספים כדי לתת שירות לכלל אוכלוסיית עובדי ההוראה והתלמידים במערכת החינוך. 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FD6670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4445" t="63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244.85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DqvOMfdAAAA&#10;CQEAAA8AAAAAAAAAAAAAAAAADwUAAGRycy9kb3ducmV2LnhtbFBLBQYAAAAABAAEAPMAAAAZBgAA&#10;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FD6670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6"/>
        <w:gridCol w:w="3114"/>
        <w:gridCol w:w="2792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992D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992DD3">
              <w:rPr>
                <w:rFonts w:ascii="Arial" w:hAnsi="Arial" w:cs="Arial"/>
                <w:b/>
                <w:sz w:val="22"/>
                <w:szCs w:val="22"/>
              </w:rPr>
              <w:t>EDP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D667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0AA5A" wp14:editId="25442786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9.3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otLQK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D6670" w:rsidP="00992D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2,671,992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C1793E" w:rsidP="00992D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31.3.2019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4B5A68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bookmarkStart w:id="0" w:name="_GoBack"/>
            <w:bookmarkEnd w:id="0"/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992DD3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Cs/>
          <w:rtl/>
        </w:rPr>
      </w:pPr>
    </w:p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E75D0F" w:rsidRPr="00E75D0F" w:rsidRDefault="00992DD3" w:rsidP="004757B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נציג היצרן (חברת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NetIQ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בארץ, חברת נס, העביר אישור למשרד שחברת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EDP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הספק היחיד שיכול ל</w:t>
            </w:r>
            <w:r w:rsidR="004757B0">
              <w:rPr>
                <w:rFonts w:ascii="Arial" w:hAnsi="Arial" w:cs="Arial" w:hint="cs"/>
                <w:b/>
                <w:sz w:val="22"/>
                <w:szCs w:val="22"/>
                <w:rtl/>
              </w:rPr>
              <w:t>ספק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למשרד את הרישוי והתחזוקה לתוכנת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IDM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4757B0" w:rsidRDefault="004757B0" w:rsidP="004757B0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E75D0F" w:rsidP="004757B0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E75D0F">
        <w:tc>
          <w:tcPr>
            <w:tcW w:w="2698" w:type="dxa"/>
            <w:tcBorders>
              <w:bottom w:val="single" w:sz="4" w:space="0" w:color="auto"/>
            </w:tcBorders>
          </w:tcPr>
          <w:p w:rsidR="00E75D0F" w:rsidRPr="00E75D0F" w:rsidRDefault="00992DD3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75D0F" w:rsidRPr="00E75D0F" w:rsidRDefault="00992DD3" w:rsidP="00992DD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600A0F" w:rsidRDefault="00AD5096" w:rsidP="004757B0">
      <w:pPr>
        <w:bidi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1CB" w:rsidRDefault="00A931CB">
      <w:r>
        <w:separator/>
      </w:r>
    </w:p>
  </w:endnote>
  <w:endnote w:type="continuationSeparator" w:id="0">
    <w:p w:rsidR="00A931CB" w:rsidRDefault="00A9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4B5A68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1CB" w:rsidRDefault="00A931CB">
      <w:r>
        <w:separator/>
      </w:r>
    </w:p>
  </w:footnote>
  <w:footnote w:type="continuationSeparator" w:id="0">
    <w:p w:rsidR="00A931CB" w:rsidRDefault="00A93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4757B0"/>
    <w:rsid w:val="00487D33"/>
    <w:rsid w:val="00493679"/>
    <w:rsid w:val="0049397A"/>
    <w:rsid w:val="00494FE6"/>
    <w:rsid w:val="004A6AC2"/>
    <w:rsid w:val="004B5A68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E6DA4"/>
    <w:rsid w:val="00830AC0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61EB5"/>
    <w:rsid w:val="009868B9"/>
    <w:rsid w:val="00992DD3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931CB"/>
    <w:rsid w:val="00AA4CCB"/>
    <w:rsid w:val="00AD5096"/>
    <w:rsid w:val="00AD6E2D"/>
    <w:rsid w:val="00B16512"/>
    <w:rsid w:val="00B2170C"/>
    <w:rsid w:val="00B50F29"/>
    <w:rsid w:val="00B6079A"/>
    <w:rsid w:val="00B63BF8"/>
    <w:rsid w:val="00BA04CA"/>
    <w:rsid w:val="00BA05F4"/>
    <w:rsid w:val="00BA2A50"/>
    <w:rsid w:val="00C1240F"/>
    <w:rsid w:val="00C15008"/>
    <w:rsid w:val="00C1793E"/>
    <w:rsid w:val="00C242BE"/>
    <w:rsid w:val="00C26B2E"/>
    <w:rsid w:val="00C449F1"/>
    <w:rsid w:val="00C56261"/>
    <w:rsid w:val="00C7701D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718C8"/>
    <w:rsid w:val="00D77619"/>
    <w:rsid w:val="00D77C3F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23B12"/>
    <w:rsid w:val="00F35D1E"/>
    <w:rsid w:val="00F4194F"/>
    <w:rsid w:val="00F4368D"/>
    <w:rsid w:val="00F52885"/>
    <w:rsid w:val="00F5681B"/>
    <w:rsid w:val="00FA4201"/>
    <w:rsid w:val="00FB528F"/>
    <w:rsid w:val="00FD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1643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5</cp:revision>
  <cp:lastPrinted>2014-05-20T09:01:00Z</cp:lastPrinted>
  <dcterms:created xsi:type="dcterms:W3CDTF">2014-04-09T06:36:00Z</dcterms:created>
  <dcterms:modified xsi:type="dcterms:W3CDTF">2014-05-25T07:44:00Z</dcterms:modified>
</cp:coreProperties>
</file>